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3D1B71" w:rsidRPr="00BE3969" w14:paraId="0F70EFF8" w14:textId="77777777" w:rsidTr="00A158B7">
        <w:trPr>
          <w:trHeight w:val="2112"/>
        </w:trPr>
        <w:tc>
          <w:tcPr>
            <w:tcW w:w="3662" w:type="dxa"/>
            <w:gridSpan w:val="2"/>
            <w:tcBorders>
              <w:bottom w:val="nil"/>
            </w:tcBorders>
          </w:tcPr>
          <w:p w14:paraId="6692445D" w14:textId="77777777" w:rsidR="003D1B71" w:rsidRPr="00BE3969" w:rsidRDefault="00BD63EA" w:rsidP="00BD63EA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lang w:val="sq-AL"/>
              </w:rPr>
            </w:pPr>
            <w:r w:rsidRPr="00BE3969">
              <w:rPr>
                <w:lang w:val="sq-AL"/>
              </w:rPr>
              <w:t xml:space="preserve"> 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4558A5D" w14:textId="77777777" w:rsidR="003D1B71" w:rsidRPr="00BE3969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F3A447" w:themeColor="accent2"/>
                <w:lang w:val="sq-AL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0A9DED0" w14:textId="77777777" w:rsidR="003D1B71" w:rsidRPr="00BE3969" w:rsidRDefault="007227FE" w:rsidP="007227FE">
            <w:pPr>
              <w:pStyle w:val="Title"/>
              <w:rPr>
                <w:lang w:val="sq-AL"/>
              </w:rPr>
            </w:pPr>
            <w:r w:rsidRPr="00BE3969">
              <w:rPr>
                <w:lang w:val="sq-AL"/>
              </w:rPr>
              <w:t>UDHËZUES PRAKTIK</w:t>
            </w:r>
          </w:p>
          <w:p w14:paraId="7FD5A0E8" w14:textId="533289D4" w:rsidR="006800FD" w:rsidRPr="00BE3969" w:rsidRDefault="00D27E74" w:rsidP="00D27E74">
            <w:pPr>
              <w:rPr>
                <w:rFonts w:ascii="Malgun Gothic Semilight" w:eastAsia="Malgun Gothic Semilight" w:hAnsi="Malgun Gothic Semilight" w:cs="Malgun Gothic Semilight"/>
                <w:b/>
                <w:sz w:val="44"/>
                <w:szCs w:val="4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b/>
                <w:sz w:val="44"/>
                <w:szCs w:val="44"/>
                <w:lang w:val="sq-AL"/>
              </w:rPr>
              <w:t xml:space="preserve">Ndërveprimi mes mësimdhënësve dhe asistentëve </w:t>
            </w:r>
          </w:p>
          <w:p w14:paraId="418AF232" w14:textId="77777777" w:rsidR="0031363D" w:rsidRPr="00BE3969" w:rsidRDefault="006800FD" w:rsidP="006800FD">
            <w:pPr>
              <w:jc w:val="center"/>
              <w:rPr>
                <w:rFonts w:ascii="Malgun Gothic Semilight" w:eastAsia="Malgun Gothic Semilight" w:hAnsi="Malgun Gothic Semilight" w:cs="Malgun Gothic Semilight"/>
                <w:b/>
                <w:color w:val="7C354D" w:themeColor="accent4" w:themeShade="80"/>
                <w:sz w:val="28"/>
                <w:szCs w:val="28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b/>
                <w:color w:val="7C354D" w:themeColor="accent4" w:themeShade="80"/>
                <w:sz w:val="28"/>
                <w:szCs w:val="28"/>
                <w:lang w:val="sq-AL"/>
              </w:rPr>
              <w:t>NË PUNË ME NXËNËS ME NEVOJA TË VEÇANTA ARSIMORE</w:t>
            </w:r>
            <w:r w:rsidR="007E2783" w:rsidRPr="00BE3969">
              <w:rPr>
                <w:rFonts w:ascii="Malgun Gothic Semilight" w:eastAsia="Malgun Gothic Semilight" w:hAnsi="Malgun Gothic Semilight" w:cs="Malgun Gothic Semilight"/>
                <w:b/>
                <w:color w:val="7C354D" w:themeColor="accent4" w:themeShade="80"/>
                <w:sz w:val="28"/>
                <w:szCs w:val="28"/>
                <w:lang w:val="sq-AL"/>
              </w:rPr>
              <w:t xml:space="preserve"> GJATË MËSIMIT NË DISTANCË</w:t>
            </w:r>
          </w:p>
          <w:p w14:paraId="0A7A4335" w14:textId="77777777" w:rsidR="007227FE" w:rsidRPr="00BE3969" w:rsidRDefault="007227FE" w:rsidP="007227FE">
            <w:pPr>
              <w:rPr>
                <w:rFonts w:ascii="Arial" w:eastAsia="Arial" w:hAnsi="Arial" w:cs="Arial"/>
                <w:b/>
                <w:lang w:val="sq-AL" w:eastAsia="zh-CN"/>
              </w:rPr>
            </w:pPr>
          </w:p>
        </w:tc>
      </w:tr>
      <w:tr w:rsidR="003D1B71" w:rsidRPr="00BE3969" w14:paraId="4A390EEB" w14:textId="77777777" w:rsidTr="003D1B71">
        <w:trPr>
          <w:trHeight w:val="1164"/>
        </w:trPr>
        <w:tc>
          <w:tcPr>
            <w:tcW w:w="720" w:type="dxa"/>
          </w:tcPr>
          <w:p w14:paraId="7AB2BAE8" w14:textId="77777777" w:rsidR="003D1B71" w:rsidRPr="00BE3969" w:rsidRDefault="003D1B71">
            <w:pPr>
              <w:pStyle w:val="BodyText"/>
              <w:kinsoku w:val="0"/>
              <w:overflowPunct w:val="0"/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</w:tc>
        <w:tc>
          <w:tcPr>
            <w:tcW w:w="2942" w:type="dxa"/>
          </w:tcPr>
          <w:p w14:paraId="35B950DD" w14:textId="77777777" w:rsidR="003D1B71" w:rsidRPr="00BE3969" w:rsidRDefault="003D1B71">
            <w:pPr>
              <w:pStyle w:val="BodyText"/>
              <w:kinsoku w:val="0"/>
              <w:overflowPunct w:val="0"/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</w:tc>
        <w:tc>
          <w:tcPr>
            <w:tcW w:w="423" w:type="dxa"/>
            <w:vMerge/>
          </w:tcPr>
          <w:p w14:paraId="21600E6C" w14:textId="77777777" w:rsidR="003D1B71" w:rsidRPr="00BE3969" w:rsidRDefault="003D1B71" w:rsidP="00590471">
            <w:pPr>
              <w:pStyle w:val="BodyText"/>
              <w:kinsoku w:val="0"/>
              <w:overflowPunct w:val="0"/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</w:pPr>
          </w:p>
        </w:tc>
        <w:tc>
          <w:tcPr>
            <w:tcW w:w="6607" w:type="dxa"/>
            <w:vMerge w:val="restart"/>
          </w:tcPr>
          <w:p w14:paraId="4F354CD0" w14:textId="77777777" w:rsidR="00FF20E3" w:rsidRPr="00BE3969" w:rsidRDefault="00FF20E3" w:rsidP="007227FE">
            <w:pPr>
              <w:tabs>
                <w:tab w:val="left" w:pos="1200"/>
              </w:tabs>
              <w:rPr>
                <w:rFonts w:ascii="Malgun Gothic Semilight" w:eastAsia="Malgun Gothic Semilight" w:hAnsi="Malgun Gothic Semilight" w:cs="Malgun Gothic Semilight"/>
                <w:b/>
                <w:color w:val="000000" w:themeColor="text1"/>
                <w:sz w:val="24"/>
                <w:szCs w:val="24"/>
                <w:lang w:val="sq-AL"/>
              </w:rPr>
            </w:pPr>
          </w:p>
          <w:p w14:paraId="4AD0B555" w14:textId="77777777" w:rsidR="0031363D" w:rsidRPr="00BE3969" w:rsidRDefault="0031363D" w:rsidP="007227FE">
            <w:pPr>
              <w:tabs>
                <w:tab w:val="left" w:pos="1200"/>
              </w:tabs>
              <w:rPr>
                <w:rFonts w:ascii="Malgun Gothic Semilight" w:eastAsia="Malgun Gothic Semilight" w:hAnsi="Malgun Gothic Semilight" w:cs="Malgun Gothic Semilight"/>
                <w:b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8001B09" wp14:editId="671A1A29">
                  <wp:extent cx="4150360" cy="3112770"/>
                  <wp:effectExtent l="0" t="0" r="2540" b="0"/>
                  <wp:docPr id="7" name="Picture 7" descr="The Democratic Party of Hood County, Tex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Democratic Party of Hood County, Tex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008" cy="311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81A83" w14:textId="77777777" w:rsidR="00232C8A" w:rsidRDefault="006800FD" w:rsidP="00232C8A">
            <w:pPr>
              <w:pStyle w:val="Heading1"/>
              <w:jc w:val="center"/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b w:val="0"/>
                <w:color w:val="000000" w:themeColor="text1"/>
                <w:sz w:val="24"/>
                <w:szCs w:val="24"/>
                <w:lang w:val="sq-AL"/>
              </w:rPr>
              <w:t>Puna me nxënësit me nevoja të veçanta mund të bëhet sipas marrëveshjes mes mësuesit dhe asistentit, por asnjëherë pa marrëveshjen e këtyre dy palëve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.</w:t>
            </w:r>
          </w:p>
          <w:p w14:paraId="236D4632" w14:textId="35DE0508" w:rsidR="002F1F5D" w:rsidRPr="00232C8A" w:rsidRDefault="00D45135" w:rsidP="00232C8A">
            <w:pPr>
              <w:pStyle w:val="Heading1"/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32391C" w:themeColor="text2" w:themeShade="BF"/>
                <w:sz w:val="24"/>
                <w:szCs w:val="24"/>
                <w:lang w:val="sq-AL"/>
              </w:rPr>
              <w:lastRenderedPageBreak/>
              <w:t>Roli i mësuesit gjithëpërfshirës</w:t>
            </w:r>
          </w:p>
          <w:p w14:paraId="0CE6A1D4" w14:textId="4245DAEA" w:rsidR="005831B9" w:rsidRPr="00BE3969" w:rsidRDefault="00D45135" w:rsidP="005831B9">
            <w:pPr>
              <w:pStyle w:val="Default"/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 xml:space="preserve">Roli i </w:t>
            </w:r>
            <w:r w:rsidR="00BE3969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m</w:t>
            </w:r>
            <w:r w:rsidR="002D7752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ësu</w:t>
            </w:r>
            <w:r w:rsidR="00BE3969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esit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 xml:space="preserve"> </w:t>
            </w:r>
            <w:r w:rsidR="005831B9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përfshin një sërë vlerash themelore si:</w:t>
            </w:r>
          </w:p>
          <w:p w14:paraId="2C7E5E69" w14:textId="77777777" w:rsidR="00D45135" w:rsidRPr="00BE3969" w:rsidRDefault="00D45135" w:rsidP="005831B9">
            <w:pPr>
              <w:pStyle w:val="Default"/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</w:pPr>
          </w:p>
          <w:p w14:paraId="00847A3D" w14:textId="05F417F9" w:rsidR="00D45135" w:rsidRPr="00BE3969" w:rsidRDefault="005831B9" w:rsidP="005831B9">
            <w:pPr>
              <w:pStyle w:val="Default"/>
              <w:spacing w:after="226"/>
              <w:rPr>
                <w:rFonts w:ascii="Malgun Gothic Semilight" w:eastAsia="Malgun Gothic Semilight" w:hAnsi="Malgun Gothic Semilight" w:cs="Malgun Gothic Semilight"/>
                <w:b/>
                <w:bCs/>
                <w:color w:val="000000" w:themeColor="text1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b/>
                <w:bCs/>
                <w:color w:val="32391C" w:themeColor="text2" w:themeShade="BF"/>
                <w:lang w:val="sq-AL"/>
              </w:rPr>
              <w:t xml:space="preserve">Vlerësimin e diversitetit të nxënësit 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– dallimet mes nxënësve konsiderohen si një burim dhe vlerë për edukimin dhe jo si pengesë</w:t>
            </w:r>
            <w:r w:rsidR="007C35E3" w:rsidRPr="00BE3969">
              <w:rPr>
                <w:rFonts w:ascii="Malgun Gothic Semilight" w:eastAsia="Malgun Gothic Semilight" w:hAnsi="Malgun Gothic Semilight" w:cs="Malgun Gothic Semilight"/>
                <w:b/>
                <w:bCs/>
                <w:color w:val="000000" w:themeColor="text1"/>
                <w:lang w:val="sq-AL"/>
              </w:rPr>
              <w:t>;</w:t>
            </w:r>
          </w:p>
          <w:p w14:paraId="1B4D5A53" w14:textId="3E98A1D0" w:rsidR="005831B9" w:rsidRPr="00BE3969" w:rsidRDefault="005831B9" w:rsidP="005831B9">
            <w:pPr>
              <w:pStyle w:val="Default"/>
              <w:spacing w:after="226"/>
              <w:rPr>
                <w:rFonts w:ascii="Malgun Gothic Semilight" w:eastAsia="Malgun Gothic Semilight" w:hAnsi="Malgun Gothic Semilight" w:cs="Malgun Gothic Semilight"/>
                <w:b/>
                <w:bCs/>
                <w:color w:val="000000" w:themeColor="text1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b/>
                <w:bCs/>
                <w:color w:val="32391C" w:themeColor="text2" w:themeShade="BF"/>
                <w:lang w:val="sq-AL"/>
              </w:rPr>
              <w:t xml:space="preserve">Mbështetjen e të gjithë nxënësve 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 xml:space="preserve">– mësuesit kanë pritshmëri të larta për arritjet shkollore apo dhe në fusha të tjera të çdo nxënësi; </w:t>
            </w:r>
          </w:p>
          <w:p w14:paraId="018EE0B9" w14:textId="305163D0" w:rsidR="005831B9" w:rsidRPr="00BE3969" w:rsidRDefault="005831B9" w:rsidP="005831B9">
            <w:pPr>
              <w:pStyle w:val="Default"/>
              <w:spacing w:after="226"/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 xml:space="preserve"> </w:t>
            </w:r>
            <w:r w:rsidRPr="00BE3969">
              <w:rPr>
                <w:rFonts w:ascii="Malgun Gothic Semilight" w:eastAsia="Malgun Gothic Semilight" w:hAnsi="Malgun Gothic Semilight" w:cs="Malgun Gothic Semilight"/>
                <w:b/>
                <w:bCs/>
                <w:color w:val="32391C" w:themeColor="text2" w:themeShade="BF"/>
                <w:lang w:val="sq-AL"/>
              </w:rPr>
              <w:t xml:space="preserve">Bashkëpunimin me të tjerët 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– bashkëpunimi dhe puna në ekip janë elementë thelbësorë në punën e të gjithë mësuesve;  Domosdoshmëria e përshtatjes së mësimdhënies në varësi të nevojave dhe aftësive që kanë nxënësit me nevoja të veçanta. Këto vlera themelore lidhen me kompetencat e mësuesve gjithëpërfshir</w:t>
            </w:r>
            <w:r w:rsidR="00023EDB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>ës. Kompetencat përbëhen nga tre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 xml:space="preserve"> elementë: qëndrimet, njohuritë dhe aftësitë profesionale.</w:t>
            </w:r>
          </w:p>
          <w:p w14:paraId="614FC005" w14:textId="072EC128" w:rsidR="005831B9" w:rsidRPr="00BE3969" w:rsidRDefault="005831B9" w:rsidP="005831B9">
            <w:pPr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Ata bëjnë diferencimin e përmbajtjes kurrikulare, procesit të të nxënit dhe materialeve didak</w:t>
            </w:r>
            <w:r w:rsidR="00023EDB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tike, me qëllim të përfshirjes së nxënësve në 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përmbushjen e nevojave të ndryshme. U ofrojnë nxënësve burime të ndryshme diturie, kurse në procesin e të nxënit e shfrytëzojnë edhe mjedisin e drejtëpërdrejtë.</w:t>
            </w:r>
          </w:p>
          <w:p w14:paraId="4B865D1A" w14:textId="4DF67D9D" w:rsidR="005831B9" w:rsidRPr="00BE3969" w:rsidRDefault="00023EDB" w:rsidP="005831B9">
            <w:pPr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Ata i mbështes</w:t>
            </w:r>
            <w:r w:rsidR="005831B9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in nxënësit në mendimet e tyre dhe tregojnë respekt ndaj nxënësve, me atë që u mundësojnë kohë të </w:t>
            </w:r>
            <w:r w:rsidR="005831B9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lastRenderedPageBreak/>
              <w:t>mjaftueshme për t</w:t>
            </w:r>
            <w:r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’u</w:t>
            </w:r>
            <w:r w:rsidR="005831B9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përgjigjur.</w:t>
            </w:r>
          </w:p>
          <w:p w14:paraId="2780A27F" w14:textId="7E94213B" w:rsidR="005831B9" w:rsidRPr="00BE3969" w:rsidRDefault="005831B9" w:rsidP="000146F0">
            <w:pPr>
              <w:tabs>
                <w:tab w:val="left" w:pos="1200"/>
              </w:tabs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Gjithashtu  ndihmon  nxënësit dhe familjet e tyre, për ta bërë të mësuarin një proces të individualizuar, me objektiva të vendosura në partneritet me prindërit </w:t>
            </w:r>
            <w:r w:rsidR="000146F0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510CCC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Ata bashkëpunojnë ngusht me mësues tjerë të shkollës, prindër </w:t>
            </w:r>
            <w:r w:rsidR="00207B06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lang w:val="sq-AL"/>
              </w:rPr>
              <w:t xml:space="preserve">dhe </w:t>
            </w:r>
            <w:r w:rsidR="00510CCC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asistent.</w:t>
            </w:r>
          </w:p>
          <w:p w14:paraId="1389308D" w14:textId="3E40FE34" w:rsidR="007227FE" w:rsidRPr="00BE3969" w:rsidRDefault="0031363D" w:rsidP="007227FE">
            <w:pPr>
              <w:tabs>
                <w:tab w:val="left" w:pos="1200"/>
              </w:tabs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Mësimdhënësit e</w:t>
            </w:r>
            <w:r w:rsidR="007227FE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klasës janë përgjegjës për tërë klasën duke përfshirë edhe fëmijët/nxënësit me nevoja të veçanta.  </w:t>
            </w:r>
          </w:p>
          <w:p w14:paraId="75367489" w14:textId="0AF3017D" w:rsidR="00D45135" w:rsidRPr="00BE3969" w:rsidRDefault="007227FE" w:rsidP="00D45135">
            <w:pPr>
              <w:tabs>
                <w:tab w:val="left" w:pos="1200"/>
              </w:tabs>
              <w:spacing w:line="276" w:lineRule="auto"/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Ata janë përgjegjës për rezultatet individuale </w:t>
            </w:r>
            <w:r w:rsidR="000146F0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sipas planit mësimor ose planit individual të arsimit (PIA), që priten me 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nxënësit me nevoja të veçanta dhe udhëzojnë asistentët për zbatimin e këtyre rezultateve. </w:t>
            </w:r>
            <w:r w:rsidR="00D45135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Ai </w:t>
            </w:r>
            <w:r w:rsidR="00D27E74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duhet</w:t>
            </w:r>
            <w:r w:rsidR="00D45135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t</w:t>
            </w:r>
            <w:r w:rsidR="003B7A3F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ë</w:t>
            </w:r>
            <w:r w:rsidR="00D45135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jetë në dijeni  të të gjitha raporteve te </w:t>
            </w:r>
            <w:r w:rsidR="00D27E74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vlerësimeve</w:t>
            </w:r>
            <w:r w:rsidR="00D45135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të bëra fëmijës dhe dokumentet tjera konfidenciale.</w:t>
            </w:r>
          </w:p>
          <w:p w14:paraId="6C4C8A79" w14:textId="5E965F39" w:rsidR="006800FD" w:rsidRPr="00BE3969" w:rsidRDefault="002F1F5D" w:rsidP="007227FE">
            <w:pPr>
              <w:tabs>
                <w:tab w:val="left" w:pos="1200"/>
              </w:tabs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Ata </w:t>
            </w:r>
            <w:r w:rsidR="00D27E74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informojnë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 xml:space="preserve"> vazhdimisht prindërit mbi ecurinë e fëmijës me anë te takimeve dhe m</w:t>
            </w:r>
            <w:r w:rsidR="003B7A3F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ënyrave te tjera formale dhe jo</w:t>
            </w:r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formale</w:t>
            </w:r>
            <w:r w:rsidR="002C01C7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.</w:t>
            </w:r>
          </w:p>
          <w:p w14:paraId="0FA5E17B" w14:textId="317BFF28" w:rsidR="00BD63EA" w:rsidRPr="00BE3969" w:rsidRDefault="00BD63EA" w:rsidP="00BD63EA">
            <w:pPr>
              <w:pStyle w:val="Heading1"/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</w:pPr>
            <w:bookmarkStart w:id="0" w:name="_Hlk514276837"/>
            <w:r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Rol</w:t>
            </w:r>
            <w:r w:rsidR="000146F0" w:rsidRPr="00BE3969"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24"/>
                <w:szCs w:val="24"/>
                <w:lang w:val="sq-AL"/>
              </w:rPr>
              <w:t>i i asistentit</w:t>
            </w:r>
          </w:p>
          <w:bookmarkEnd w:id="0"/>
          <w:p w14:paraId="0AC5A903" w14:textId="3ED7D55E" w:rsidR="00327E4D" w:rsidRPr="00BE3969" w:rsidRDefault="00327E4D" w:rsidP="00327E4D">
            <w:pPr>
              <w:jc w:val="both"/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  <w:t>Një shërbim i rëndësishëm është asistenti për fëmijë/nxënësit me nevoja të veçanta arsimore, i cili ka për detyrë që të asistoj dhe</w:t>
            </w:r>
            <w:r w:rsidR="003B7A3F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  <w:t xml:space="preserve"> kujdeset për fëmijët/nxënësit </w:t>
            </w:r>
            <w:r w:rsidRPr="00BE3969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  <w:t xml:space="preserve">me nevoja të veçanta arsimore gjatë procesit edukativ dhe arsimor  </w:t>
            </w:r>
            <w:r w:rsidR="003B7A3F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  <w:t>q</w:t>
            </w:r>
            <w:r w:rsidRPr="00BE3969"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  <w:t xml:space="preserve">oftë për nevojat fizike, fiziologjike apo edhe ndonjë asistencë tjetër, për të cilën fëmija ka nevojë e që nuk mund t’ia ofroj mësimdhënësi.  </w:t>
            </w:r>
          </w:p>
          <w:p w14:paraId="32282C52" w14:textId="2D2E0BCA" w:rsidR="003D1B71" w:rsidRPr="00BE3969" w:rsidRDefault="00327E4D" w:rsidP="00327E4D">
            <w:pPr>
              <w:pStyle w:val="Heading1"/>
              <w:rPr>
                <w:rFonts w:ascii="Malgun Gothic Semilight" w:eastAsia="Malgun Gothic Semilight" w:hAnsi="Malgun Gothic Semilight" w:cs="Malgun Gothic Semilight"/>
                <w:bCs w:val="0"/>
                <w:color w:val="000000" w:themeColor="text1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b w:val="0"/>
                <w:color w:val="auto"/>
                <w:sz w:val="24"/>
                <w:szCs w:val="24"/>
                <w:lang w:val="sq-AL"/>
              </w:rPr>
              <w:lastRenderedPageBreak/>
              <w:t>Asistenti për nxënës/ fëmijë me nevoja të veçanta ndihmon punën e mësimdhënësve  dhe zbaton planë programin individual të nxënësit</w:t>
            </w:r>
            <w:r w:rsidR="00C80F90" w:rsidRPr="00BE3969">
              <w:rPr>
                <w:rFonts w:ascii="Malgun Gothic Semilight" w:eastAsia="Malgun Gothic Semilight" w:hAnsi="Malgun Gothic Semilight" w:cs="Malgun Gothic Semilight"/>
                <w:b w:val="0"/>
                <w:color w:val="auto"/>
                <w:sz w:val="24"/>
                <w:szCs w:val="24"/>
                <w:lang w:val="sq-AL"/>
              </w:rPr>
              <w:t xml:space="preserve">. </w:t>
            </w:r>
          </w:p>
        </w:tc>
      </w:tr>
      <w:tr w:rsidR="003D1B71" w:rsidRPr="00BE3969" w14:paraId="346DBC11" w14:textId="77777777" w:rsidTr="003D1B71">
        <w:trPr>
          <w:trHeight w:val="2448"/>
        </w:trPr>
        <w:tc>
          <w:tcPr>
            <w:tcW w:w="720" w:type="dxa"/>
          </w:tcPr>
          <w:p w14:paraId="09FE3201" w14:textId="77777777" w:rsidR="003D1B71" w:rsidRPr="00BE3969" w:rsidRDefault="003D1B71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</w:tc>
        <w:tc>
          <w:tcPr>
            <w:tcW w:w="2942" w:type="dxa"/>
          </w:tcPr>
          <w:p w14:paraId="77D101AA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839C488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B354CEE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6D510CA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6F1F66A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B8722F7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1A552B22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064832E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B094EA8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F1B5FCA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836C3A5" w14:textId="77777777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7FC3CC6" w14:textId="2EFE2701" w:rsidR="006800FD" w:rsidRPr="00BE3969" w:rsidRDefault="006800FD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72B27E7" w14:textId="00F67120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95E8F54" w14:textId="6125E5C3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5EC597D" w14:textId="420851B5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4336D0A" w14:textId="33ADFAE4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47EC1FD" w14:textId="1274262A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CE8DDAC" w14:textId="7451904E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781A01BC" w14:textId="6674E85B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E02D1B7" w14:textId="422C4AC3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83CF92D" w14:textId="4132478D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0EFB055" w14:textId="711061C5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1C83AA45" w14:textId="1367BE31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DF82A58" w14:textId="4AA30238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A990511" w14:textId="15680763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2F02274" w14:textId="0FE04E12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B1FBF03" w14:textId="72BE65FD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D5B8529" w14:textId="4D775E7A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77704F03" w14:textId="76B03081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041BBD9" w14:textId="06FE12D0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C246E48" w14:textId="12E63A28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551C2BC" w14:textId="5B412902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DCF135B" w14:textId="11606EFC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B8E787D" w14:textId="7B7EB009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6344C9E" w14:textId="4BFD5A17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175FF9F" w14:textId="2BBF534C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5EB52FD" w14:textId="5E7C5246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26D36C6" w14:textId="1D23D189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22A28D9" w14:textId="422061FE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F5C144E" w14:textId="40492B36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20B7ABA" w14:textId="3BF19E3E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F5079E1" w14:textId="389C8A49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871DC3F" w14:textId="4BA80B66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8CA20C6" w14:textId="51063331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75E6AE26" w14:textId="1A0CCC92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7810C737" w14:textId="49B4BBEA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599EBC1" w14:textId="022E7B39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C39F666" w14:textId="0F24EC63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168D4512" w14:textId="42B1EC61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EC60C58" w14:textId="2FC6585D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738B4CF" w14:textId="68C855A7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88ACDB8" w14:textId="17BA1A58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991731D" w14:textId="70B14EAA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D23B176" w14:textId="6FBFA81F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6A1B34F" w14:textId="6D58E21E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5E77AFC" w14:textId="688B3CC1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40A6ADAD" w14:textId="0602AC29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F935A11" w14:textId="45AD3736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12BF659" w14:textId="35C1D929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8B4BF93" w14:textId="2C9D9555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476B03A" w14:textId="44F05F9E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54910524" w14:textId="77777777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2619CD42" w14:textId="47ABEACC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  <w:r w:rsidRPr="00BE3969">
              <w:rPr>
                <w:rFonts w:ascii="Malgun Gothic Semilight" w:eastAsia="Malgun Gothic Semilight" w:hAnsi="Malgun Gothic Semilight" w:cs="Malgun Gothic Semilight"/>
                <w:noProof/>
                <w:sz w:val="24"/>
                <w:szCs w:val="24"/>
              </w:rPr>
              <w:drawing>
                <wp:inline distT="0" distB="0" distL="0" distR="0" wp14:anchorId="295B6569" wp14:editId="324E23B2">
                  <wp:extent cx="1805940" cy="1697990"/>
                  <wp:effectExtent l="0" t="0" r="3810" b="0"/>
                  <wp:docPr id="5" name="Picture 5" descr="Bulgarian city builds new centre for special needs childr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lgarian city builds new centre for special needs childre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950" r="28684"/>
                          <a:stretch/>
                        </pic:blipFill>
                        <pic:spPr bwMode="auto">
                          <a:xfrm>
                            <a:off x="0" y="0"/>
                            <a:ext cx="2077867" cy="195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CDE726" w14:textId="2971A3DC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07A7F4C2" w14:textId="24AB7C1D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1C51AB5" w14:textId="3CE17FC2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1EF15FC" w14:textId="2695FD8A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632C679B" w14:textId="02085EB5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1625F017" w14:textId="3C7CDBC0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1D07239D" w14:textId="7C854C22" w:rsidR="000146F0" w:rsidRPr="00BE3969" w:rsidRDefault="000146F0" w:rsidP="00222466">
            <w:pPr>
              <w:rPr>
                <w:rFonts w:ascii="Malgun Gothic Semilight" w:eastAsia="Malgun Gothic Semilight" w:hAnsi="Malgun Gothic Semilight" w:cs="Malgun Gothic Semilight"/>
                <w:color w:val="F3A447" w:themeColor="accent2"/>
                <w:sz w:val="24"/>
                <w:szCs w:val="24"/>
                <w:lang w:val="sq-AL"/>
              </w:rPr>
            </w:pPr>
          </w:p>
          <w:p w14:paraId="3EC76587" w14:textId="7A3ED90A" w:rsidR="003D1B71" w:rsidRPr="00BE3969" w:rsidRDefault="003D1B71" w:rsidP="00222466">
            <w:pPr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</w:pPr>
          </w:p>
        </w:tc>
        <w:tc>
          <w:tcPr>
            <w:tcW w:w="423" w:type="dxa"/>
          </w:tcPr>
          <w:p w14:paraId="028EB64D" w14:textId="77777777" w:rsidR="003D1B71" w:rsidRPr="00BE3969" w:rsidRDefault="003D1B71" w:rsidP="00222466">
            <w:pPr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</w:pPr>
          </w:p>
        </w:tc>
        <w:tc>
          <w:tcPr>
            <w:tcW w:w="6607" w:type="dxa"/>
            <w:vMerge/>
          </w:tcPr>
          <w:p w14:paraId="37F45BAD" w14:textId="77777777" w:rsidR="003D1B71" w:rsidRPr="00BE3969" w:rsidRDefault="003D1B71" w:rsidP="00222466">
            <w:pPr>
              <w:rPr>
                <w:rFonts w:ascii="Malgun Gothic Semilight" w:eastAsia="Malgun Gothic Semilight" w:hAnsi="Malgun Gothic Semilight" w:cs="Malgun Gothic Semilight"/>
                <w:sz w:val="24"/>
                <w:szCs w:val="24"/>
                <w:lang w:val="sq-AL"/>
              </w:rPr>
            </w:pPr>
          </w:p>
        </w:tc>
      </w:tr>
    </w:tbl>
    <w:p w14:paraId="70D495D7" w14:textId="77777777" w:rsidR="007227FE" w:rsidRPr="00BE3969" w:rsidRDefault="007227FE" w:rsidP="007227FE">
      <w:pPr>
        <w:pStyle w:val="Heading1"/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  <w:lastRenderedPageBreak/>
        <w:t>Si të veprojmë konkretisht gjatë mësimit në distancë?</w:t>
      </w:r>
    </w:p>
    <w:p w14:paraId="268545C1" w14:textId="35D2174E" w:rsidR="007227FE" w:rsidRPr="00BE3969" w:rsidRDefault="007227FE" w:rsidP="00180C9B">
      <w:pP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Për shkak të</w:t>
      </w:r>
      <w:r w:rsidR="0031363D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</w:t>
      </w:r>
      <w:r w:rsidR="00BE3969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pandemisë</w:t>
      </w:r>
      <w:r w:rsidR="0031363D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si pasojë e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Covit-19-të për të gjithë është paraqitur një situatë e re si në procesin e mësimdhënies ashtu edhe në atë të mësim</w:t>
      </w:r>
      <w:r w:rsidR="0031363D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</w:t>
      </w:r>
      <w:r w:rsidR="007C35E3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nx</w:t>
      </w:r>
      <w:r w:rsidR="009561E7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 w:rsidR="003B7A3F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nie</w:t>
      </w:r>
      <w:r w:rsidR="0031363D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s.</w:t>
      </w:r>
    </w:p>
    <w:p w14:paraId="47FB4377" w14:textId="24351E98" w:rsidR="00877247" w:rsidRDefault="00BE3969" w:rsidP="00180C9B">
      <w:pP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</w:pP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P</w:t>
      </w:r>
      <w:r w:rsidR="007227FE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ër këtë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jan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b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r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shum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p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rpjekje dhe veprime q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e ndihmojn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m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suarit e </w:t>
      </w:r>
      <w:r w:rsidR="00E40F8E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nxënësve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n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distanc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.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sht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shum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e r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nd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sishme q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edhe p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r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nxënësit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me nevoja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veçanta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gjenden forma dhe m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nyra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përshtatshme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p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r p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rfshirje n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k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proces ashtu sikur se edhe gjith</w:t>
      </w:r>
      <w:r w:rsidR="00D71EAB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ë nxënësit e 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tjer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. </w:t>
      </w:r>
      <w:r w:rsidR="007227FE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</w:t>
      </w:r>
    </w:p>
    <w:p w14:paraId="289872A3" w14:textId="57DF8B77" w:rsidR="00BE3969" w:rsidRPr="00BE3969" w:rsidRDefault="00BE3969" w:rsidP="00180C9B">
      <w:pP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</w:pP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Kjo k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rkon bashkëpunim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ngusht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mes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mësimdhënësve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, prind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ërve dhe bashkëpunëtorëve 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tjer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 siç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mund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jen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edhe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asistentët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e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nxënësve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me nevoja t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veçanta</w:t>
      </w:r>
      <w: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. </w:t>
      </w:r>
    </w:p>
    <w:p w14:paraId="1633ADEC" w14:textId="20537846" w:rsidR="00207B06" w:rsidRPr="00BE3969" w:rsidRDefault="00207B06" w:rsidP="00180C9B">
      <w:pPr>
        <w:pStyle w:val="NoSpacing"/>
        <w:jc w:val="both"/>
        <w:rPr>
          <w:rFonts w:asciiTheme="majorBidi" w:hAnsiTheme="majorBidi" w:cstheme="majorBidi"/>
          <w:b/>
          <w:bCs/>
          <w:sz w:val="24"/>
          <w:szCs w:val="24"/>
          <w:lang w:val="sq-AL"/>
        </w:rPr>
      </w:pPr>
    </w:p>
    <w:p w14:paraId="3886598F" w14:textId="3AB53B29" w:rsidR="00434873" w:rsidRPr="00BE3969" w:rsidRDefault="00434873" w:rsidP="00180C9B">
      <w:pPr>
        <w:pStyle w:val="NoSpacing"/>
        <w:jc w:val="both"/>
        <w:rPr>
          <w:rFonts w:ascii="Malgun Gothic Semilight" w:eastAsia="Malgun Gothic Semilight" w:hAnsi="Malgun Gothic Semilight" w:cs="Malgun Gothic Semilight"/>
          <w:b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>Bashkë</w:t>
      </w:r>
      <w:r w:rsidR="002F1F5D"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>pun</w:t>
      </w:r>
      <w:r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>imi cilësor mes mësues</w:t>
      </w:r>
      <w:r w:rsidR="00D45135"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>it</w:t>
      </w:r>
      <w:r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 xml:space="preserve"> dhe </w:t>
      </w:r>
      <w:r w:rsidR="002F1F5D"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>asistent</w:t>
      </w:r>
      <w:r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>it</w:t>
      </w:r>
      <w:r w:rsidR="0029323B" w:rsidRPr="00BE3969">
        <w:rPr>
          <w:rFonts w:ascii="Malgun Gothic Semilight" w:eastAsia="Malgun Gothic Semilight" w:hAnsi="Malgun Gothic Semilight" w:cs="Malgun Gothic Semilight"/>
          <w:b/>
          <w:bCs/>
          <w:color w:val="32391C" w:themeColor="text2" w:themeShade="BF"/>
          <w:sz w:val="24"/>
          <w:szCs w:val="24"/>
          <w:lang w:val="sq-AL"/>
        </w:rPr>
        <w:t xml:space="preserve"> </w:t>
      </w:r>
    </w:p>
    <w:p w14:paraId="1896F941" w14:textId="6B282041" w:rsidR="0029323B" w:rsidRPr="00BE3969" w:rsidRDefault="00434873" w:rsidP="00180C9B">
      <w:pPr>
        <w:pStyle w:val="NoSpacing"/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Për të a</w:t>
      </w:r>
      <w:r w:rsidR="002F1F5D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rr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itur këtë nivel në bashkëpunim kërkohet të definohen qartë</w:t>
      </w:r>
      <w:r w:rsidR="002F1F5D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rolet e secil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it dhe fokusi në: </w:t>
      </w:r>
    </w:p>
    <w:p w14:paraId="784ABA8B" w14:textId="59C29054" w:rsidR="0029323B" w:rsidRPr="00BE3969" w:rsidRDefault="0029323B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Nd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arjen e njohurive dhe strategjive për mësimdhë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nie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;</w:t>
      </w:r>
    </w:p>
    <w:p w14:paraId="05DF9F51" w14:textId="4B5E0E73" w:rsidR="0029323B" w:rsidRPr="00BE3969" w:rsidRDefault="00D71EAB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Ndarjen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e infor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ma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tave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për vështirësitë e nxënë</w:t>
      </w:r>
      <w:r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sit;</w:t>
      </w:r>
    </w:p>
    <w:p w14:paraId="30459D60" w14:textId="7C78D165" w:rsidR="0029323B" w:rsidRPr="00BE3969" w:rsidRDefault="0029323B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Ndarjen e </w:t>
      </w:r>
      <w:r w:rsidR="00207B06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informata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ve 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kthyese për përparimin e nxënë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sit;</w:t>
      </w:r>
    </w:p>
    <w:p w14:paraId="3E1BC472" w14:textId="7A8339A1" w:rsidR="0029323B" w:rsidRPr="00BE3969" w:rsidRDefault="00207B06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Komunikim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të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hapur;</w:t>
      </w:r>
    </w:p>
    <w:p w14:paraId="4A6D84DA" w14:textId="12756527" w:rsidR="0029323B" w:rsidRPr="00BE3969" w:rsidRDefault="00D45135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Respektim të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ndërsjell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ët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për 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q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asjen ndaj nxënë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sve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;</w:t>
      </w:r>
    </w:p>
    <w:p w14:paraId="1F44B81F" w14:textId="383860FB" w:rsidR="0029323B" w:rsidRPr="00BE3969" w:rsidRDefault="0029323B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Identifi</w:t>
      </w:r>
      <w:r w:rsidR="00232C8A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kim 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nxënësve për mësim shtesë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;</w:t>
      </w:r>
    </w:p>
    <w:p w14:paraId="378718EF" w14:textId="5E47264E" w:rsidR="0029323B" w:rsidRPr="00BE3969" w:rsidRDefault="00D71EAB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lastRenderedPageBreak/>
        <w:t>Mbështetjen</w:t>
      </w:r>
      <w:r w:rsidR="00232C8A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e mësimdhënësve 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për planifikimin e orës së më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sim</w:t>
      </w:r>
      <w:r w:rsidR="00434873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</w:t>
      </w:r>
      <w:r w:rsidR="0029323B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t,</w:t>
      </w:r>
    </w:p>
    <w:p w14:paraId="5C2B6466" w14:textId="4BCD5F63" w:rsidR="0029323B" w:rsidRPr="00BE3969" w:rsidRDefault="0029323B" w:rsidP="0029323B">
      <w:pPr>
        <w:pStyle w:val="NoSpacing"/>
        <w:numPr>
          <w:ilvl w:val="0"/>
          <w:numId w:val="6"/>
        </w:numPr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Realizimi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e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detyrave ditore.</w:t>
      </w:r>
    </w:p>
    <w:p w14:paraId="2A9D6F4C" w14:textId="20D1477D" w:rsidR="003A2665" w:rsidRPr="00BE3969" w:rsidRDefault="00434873" w:rsidP="00AB533F">
      <w:pPr>
        <w:pStyle w:val="NoSpacing"/>
        <w:jc w:val="both"/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Në thelb, mësuesit janë ata që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e nxisin pun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ën e asistentit pë</w:t>
      </w:r>
      <w:r w:rsidR="00510CCC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rmes takimeve n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ë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pu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në</w:t>
      </w:r>
      <w:r w:rsidR="00510CCC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n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ekipore përmes të cilë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s vendoset komunikimi 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="00232C8A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mirëfilltë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, informimi 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asistentit për planin dhe programin mësimor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. Asistentit 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i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nevojite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t kohë për </w:t>
      </w:r>
      <w:r w:rsidR="00232C8A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zhvillimin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e shkathtësive</w:t>
      </w:r>
      <w:r w:rsidR="00D71EAB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,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 xml:space="preserve"> </w:t>
      </w:r>
      <w:r w:rsidR="00510CCC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v</w:t>
      </w:r>
      <w:r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etëm kështu mund të rritet pavarësia në mbështetjen e nxënë</w:t>
      </w:r>
      <w:r w:rsidR="00AB533F" w:rsidRPr="00BE3969">
        <w:rPr>
          <w:rFonts w:ascii="Malgun Gothic Semilight" w:eastAsia="Malgun Gothic Semilight" w:hAnsi="Malgun Gothic Semilight" w:cs="Malgun Gothic Semilight"/>
          <w:bCs/>
          <w:color w:val="000000" w:themeColor="text1"/>
          <w:sz w:val="24"/>
          <w:szCs w:val="24"/>
          <w:lang w:val="sq-AL"/>
        </w:rPr>
        <w:t>sve.</w:t>
      </w:r>
    </w:p>
    <w:p w14:paraId="1469C101" w14:textId="11FCFE9D" w:rsidR="00BD63EA" w:rsidRPr="00BE3969" w:rsidRDefault="00BD63EA" w:rsidP="00BD63EA">
      <w:pPr>
        <w:pStyle w:val="Heading1"/>
        <w:rPr>
          <w:rStyle w:val="Heading1Char"/>
          <w:rFonts w:ascii="Malgun Gothic Semilight" w:eastAsia="Malgun Gothic Semilight" w:hAnsi="Malgun Gothic Semilight" w:cs="Malgun Gothic Semilight"/>
          <w:b/>
          <w:color w:val="32391C" w:themeColor="text2" w:themeShade="BF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  <w:t xml:space="preserve">E drejta e fëmijëve me nevoja të veçanta për mësimin në distancë </w:t>
      </w:r>
    </w:p>
    <w:p w14:paraId="74171F4C" w14:textId="3ABC1F5A" w:rsidR="00BD63EA" w:rsidRPr="00BE3969" w:rsidRDefault="00BD63EA" w:rsidP="00BD63EA">
      <w:pP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Sikur të gjithë fëmijët/nxënësit tjerë të klasës edhe nxënësi</w:t>
      </w:r>
      <w:r w:rsidR="00D71EAB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t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me nevoja të veçanta kanë të dre</w:t>
      </w:r>
      <w:r w:rsidR="00232C8A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j</w:t>
      </w:r>
      <w:r w:rsidR="00D71EAB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të në procesin e mësimnxënies, nevojite</w:t>
      </w:r>
      <w:r w:rsidR="00C046E5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t 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planifikimi dhe vlerësimi individual bazuar në aftësitë dhe nevoja e tyre. </w:t>
      </w:r>
    </w:p>
    <w:p w14:paraId="36188E76" w14:textId="77777777" w:rsidR="00BD63EA" w:rsidRPr="00BE3969" w:rsidRDefault="00BD63EA" w:rsidP="00BD63EA">
      <w:pP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Bashkëpunimi mes prindërve dhe mësimdhënësve në këto ditë është më se i rëndësishëm në arritjen e rezultateve mësimore. </w:t>
      </w:r>
    </w:p>
    <w:p w14:paraId="59BC7804" w14:textId="251C72A2" w:rsidR="002C01C7" w:rsidRPr="00BE3969" w:rsidRDefault="00BD63EA" w:rsidP="00207B06">
      <w:pPr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Rëndësi të veçant</w:t>
      </w:r>
      <w:r w:rsidR="00D71EAB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ë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kanë edhe asistentet e nxënësve me nevoja të veçanta nëse veç janë pjesë e klasës suaj. </w:t>
      </w:r>
      <w:r w:rsidR="002C01C7"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Asistenti do të ndihmoj shumë punën </w:t>
      </w:r>
      <w:r w:rsidR="00D71EAB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e 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mësimdhënësit</w:t>
      </w:r>
      <w:r w:rsidR="00D71EAB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>,</w:t>
      </w:r>
      <w:r w:rsidRPr="00BE3969">
        <w:rPr>
          <w:rFonts w:ascii="Malgun Gothic Semilight" w:eastAsia="Malgun Gothic Semilight" w:hAnsi="Malgun Gothic Semilight" w:cs="Malgun Gothic Semilight"/>
          <w:sz w:val="24"/>
          <w:szCs w:val="24"/>
          <w:lang w:val="sq-AL"/>
        </w:rPr>
        <w:t xml:space="preserve">  por gjithmonë në bashkëpunim dhe komunikim të vazhdueshëm mësues/asistent. </w:t>
      </w:r>
    </w:p>
    <w:p w14:paraId="1115FF8C" w14:textId="3E2F344F" w:rsidR="00BD63EA" w:rsidRPr="00BE3969" w:rsidRDefault="00207B06" w:rsidP="00AF68A5">
      <w:pPr>
        <w:pStyle w:val="Heading1"/>
        <w:rPr>
          <w:rStyle w:val="Heading1Char"/>
          <w:rFonts w:ascii="Malgun Gothic Semilight" w:eastAsia="Malgun Gothic Semilight" w:hAnsi="Malgun Gothic Semilight" w:cs="Malgun Gothic Semilight"/>
          <w:b/>
          <w:color w:val="32391C" w:themeColor="text2" w:themeShade="BF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  <w:t xml:space="preserve">Udhëzime për </w:t>
      </w:r>
      <w:r w:rsidR="00BD63EA" w:rsidRPr="00BE3969"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  <w:t>mësimdhënësit</w:t>
      </w:r>
    </w:p>
    <w:p w14:paraId="13F963FF" w14:textId="262F30B2" w:rsidR="00BD63EA" w:rsidRPr="00BE3969" w:rsidRDefault="00BD63EA" w:rsidP="00BD63E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Bazuar në rezultatet individuale apo aftësitë/nevojat e nxënësit ju si mësimdhënës përgjegjës i  klasës apo lëndës udhëzojeni konkretisht asistentin se çfarë duhet të bëjë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</w:t>
      </w:r>
    </w:p>
    <w:p w14:paraId="617DE1B6" w14:textId="7B6BDDA0" w:rsidR="00BD63EA" w:rsidRPr="00BE3969" w:rsidRDefault="00BD63EA" w:rsidP="00BD63E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Më pas dakordohuni se si do të zhvillohet mësimi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3548E62C" w14:textId="74224679" w:rsidR="00BD63EA" w:rsidRPr="00BE3969" w:rsidRDefault="00BD63EA" w:rsidP="00BD63E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Shënoni konkretisht veprimet për të cilat jeni dakorduar me asistentin dhe prindin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48B304C5" w14:textId="61F679D4" w:rsidR="00BD63EA" w:rsidRPr="00BE3969" w:rsidRDefault="00BD63EA" w:rsidP="00BD63E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Përcilleni dosjen e nxënësit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7CD27D52" w14:textId="47ACAD2E" w:rsidR="00AF68A5" w:rsidRDefault="00BD63EA" w:rsidP="00BD63E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Bazuar në dosjen e nxënësit dhe raportin e asistentit ju duhet të vlerësoni nxënësin me nevoja të veçanta 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  <w:bookmarkStart w:id="1" w:name="_GoBack"/>
      <w:bookmarkEnd w:id="1"/>
    </w:p>
    <w:p w14:paraId="655F757B" w14:textId="04F53871" w:rsidR="00232C8A" w:rsidRPr="00232C8A" w:rsidRDefault="00232C8A" w:rsidP="00232C8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>
        <w:rPr>
          <w:rFonts w:ascii="Malgun Gothic Semilight" w:eastAsia="Malgun Gothic Semilight" w:hAnsi="Malgun Gothic Semilight" w:cs="Malgun Gothic Semilight"/>
          <w:sz w:val="24"/>
          <w:lang w:val="sq-AL"/>
        </w:rPr>
        <w:lastRenderedPageBreak/>
        <w:t>P</w:t>
      </w:r>
      <w:r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ër secilin rezultat mësimor të planifikuar duhet të ofrojnë udhëzimet, detyra dhe materialet  konkrete  për prindër. </w:t>
      </w:r>
    </w:p>
    <w:p w14:paraId="1A2AD5F7" w14:textId="77777777" w:rsidR="00232C8A" w:rsidRPr="00232C8A" w:rsidRDefault="00232C8A" w:rsidP="00232C8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Puna dhe aktiviteti i nxënësit duhet të dëshmohet nga prindi, ndërsa, mësimdhënësi i klasës apo mësimdhënësi  lëndor të krijoi portfolion  elektronike të nxënësit. </w:t>
      </w:r>
    </w:p>
    <w:p w14:paraId="785F15E1" w14:textId="02CA4E6C" w:rsidR="00232C8A" w:rsidRPr="00232C8A" w:rsidRDefault="00232C8A" w:rsidP="00232C8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>Rezultatet e synuara duhet të ndahen në</w:t>
      </w:r>
      <w:r w:rsidR="00C046E5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hapa të vegjël dhe të thjeshtë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  <w:r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</w:t>
      </w:r>
    </w:p>
    <w:p w14:paraId="701D7CBF" w14:textId="278B0C06" w:rsidR="00232C8A" w:rsidRPr="00BE3969" w:rsidRDefault="00232C8A" w:rsidP="00232C8A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>Mësimdhënësit duhet të mbajnë  listën e kontrollit të detyrave që siguron  mbarëvajtjen e përfun</w:t>
      </w:r>
      <w:r w:rsidR="00D71EAB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dimit të aktiviteteve/detyrave </w:t>
      </w:r>
      <w:r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>të nxënësit në kohën e caktuar.</w:t>
      </w:r>
    </w:p>
    <w:p w14:paraId="321EC01B" w14:textId="54FE20FE" w:rsidR="00BD63EA" w:rsidRPr="00BE3969" w:rsidRDefault="00BD63EA" w:rsidP="00BD63EA">
      <w:pPr>
        <w:pStyle w:val="Heading1"/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  <w:t>U</w:t>
      </w:r>
      <w:r w:rsidR="00434873" w:rsidRPr="00BE3969">
        <w:rPr>
          <w:rFonts w:ascii="Malgun Gothic Semilight" w:eastAsia="Malgun Gothic Semilight" w:hAnsi="Malgun Gothic Semilight" w:cs="Malgun Gothic Semilight"/>
          <w:color w:val="32391C" w:themeColor="text2" w:themeShade="BF"/>
          <w:sz w:val="24"/>
          <w:szCs w:val="24"/>
          <w:lang w:val="sq-AL"/>
        </w:rPr>
        <w:t>dhëzime për asistentët</w:t>
      </w:r>
    </w:p>
    <w:p w14:paraId="60BC9576" w14:textId="1CD0EA22" w:rsidR="00BD63EA" w:rsidRPr="007B6309" w:rsidRDefault="00BD63EA" w:rsidP="007B6309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</w:t>
      </w:r>
      <w:r w:rsidR="00D71EAB">
        <w:rPr>
          <w:rFonts w:ascii="Malgun Gothic Semilight" w:eastAsia="Malgun Gothic Semilight" w:hAnsi="Malgun Gothic Semilight" w:cs="Malgun Gothic Semilight"/>
          <w:sz w:val="24"/>
          <w:lang w:val="sq-AL"/>
        </w:rPr>
        <w:t>M</w:t>
      </w:r>
      <w:r w:rsid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>erri</w:t>
      </w:r>
      <w:r w:rsidR="00232C8A" w:rsidRP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ni udhëzimet nga </w:t>
      </w:r>
      <w:r w:rsidR="00C046E5" w:rsidRP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>mësimdhënësi</w:t>
      </w:r>
      <w:r w:rsidR="00232C8A" w:rsidRP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përgjegjës i klasës apo lëndës për rezultatet mësimore që do të punoni </w:t>
      </w:r>
      <w:r w:rsid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3DBEBEE9" w14:textId="06AA949F" w:rsidR="00BD63EA" w:rsidRPr="00BE3969" w:rsidRDefault="007B6309" w:rsidP="00BD63E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>
        <w:rPr>
          <w:rFonts w:ascii="Malgun Gothic Semilight" w:eastAsia="Malgun Gothic Semilight" w:hAnsi="Malgun Gothic Semilight" w:cs="Malgun Gothic Semilight"/>
          <w:sz w:val="24"/>
          <w:lang w:val="sq-AL"/>
        </w:rPr>
        <w:t>Pajtoh</w:t>
      </w:r>
      <w:r w:rsidR="00BD63EA"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uni me prindin dhe mësimdhënësin</w:t>
      </w:r>
      <w:r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për kohën e mësimit në distancë.</w:t>
      </w:r>
    </w:p>
    <w:p w14:paraId="668ABBC3" w14:textId="77777777" w:rsidR="00232C8A" w:rsidRDefault="00BD63EA" w:rsidP="00BD63E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Mbani orët plotësuese </w:t>
      </w:r>
      <w:r w:rsidR="00207B06"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  <w:r w:rsidR="00232C8A" w:rsidRPr="00232C8A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</w:t>
      </w:r>
    </w:p>
    <w:p w14:paraId="59AED1D3" w14:textId="05C21D61" w:rsidR="00BD63EA" w:rsidRPr="00BE3969" w:rsidRDefault="00232C8A" w:rsidP="00BD63E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Zgjidheni  materialin  e nevojsh</w:t>
      </w:r>
      <w:r w:rsid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>ë</w:t>
      </w: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m për mësimin në distanc</w:t>
      </w:r>
      <w:r w:rsid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>ë.</w:t>
      </w:r>
    </w:p>
    <w:p w14:paraId="22B47C0C" w14:textId="0AF79487" w:rsidR="00BD63EA" w:rsidRPr="00BE3969" w:rsidRDefault="00BD63EA" w:rsidP="00BD63E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Udhëzoni prindin që de</w:t>
      </w:r>
      <w:r w:rsidR="00C046E5">
        <w:rPr>
          <w:rFonts w:ascii="Malgun Gothic Semilight" w:eastAsia="Malgun Gothic Semilight" w:hAnsi="Malgun Gothic Semilight" w:cs="Malgun Gothic Semilight"/>
          <w:sz w:val="24"/>
          <w:lang w:val="sq-AL"/>
        </w:rPr>
        <w:t>tyrat duhet t</w:t>
      </w:r>
      <w:r w:rsidR="007B6309">
        <w:rPr>
          <w:rFonts w:ascii="Malgun Gothic Semilight" w:eastAsia="Malgun Gothic Semilight" w:hAnsi="Malgun Gothic Semilight" w:cs="Malgun Gothic Semilight"/>
          <w:sz w:val="24"/>
          <w:lang w:val="sq-AL"/>
        </w:rPr>
        <w:t>’u</w:t>
      </w:r>
      <w:r w:rsidR="00C046E5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dërgohen mësimdhënësve </w:t>
      </w: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dhe juve si asistent i fëmijës</w:t>
      </w:r>
      <w:r w:rsidR="00207B06"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332C1DC8" w14:textId="7217A33D" w:rsidR="00207B06" w:rsidRPr="00BE3969" w:rsidRDefault="00BD63EA" w:rsidP="00207B06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Mbani shënime, raportin e realizimit t</w:t>
      </w:r>
      <w:r w:rsidR="00207B06"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ë aktiviteteve dërgoj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a</w:t>
      </w:r>
      <w:r w:rsidR="00207B06"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ni mësueses.</w:t>
      </w:r>
    </w:p>
    <w:p w14:paraId="1C32C3E5" w14:textId="165D24DF" w:rsidR="00BD63EA" w:rsidRPr="00BE3969" w:rsidRDefault="00BD63EA" w:rsidP="00BD63E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Hulumtoni për bashkëpunëtorë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t</w:t>
      </w: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e jashtëm që mund t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’</w:t>
      </w: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 ju ndihmoj</w:t>
      </w:r>
      <w:r w:rsidR="00D45135"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 xml:space="preserve">në </w:t>
      </w:r>
      <w:r w:rsidR="00C046E5">
        <w:rPr>
          <w:rFonts w:ascii="Malgun Gothic Semilight" w:eastAsia="Malgun Gothic Semilight" w:hAnsi="Malgun Gothic Semilight" w:cs="Malgun Gothic Semilight"/>
          <w:sz w:val="24"/>
          <w:lang w:val="sq-AL"/>
        </w:rPr>
        <w:t>në punën tuaj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54AC1F18" w14:textId="0E5C3783" w:rsidR="000146F0" w:rsidRPr="00C046E5" w:rsidRDefault="00BD63EA" w:rsidP="00D45135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20"/>
        <w:contextualSpacing/>
        <w:rPr>
          <w:rFonts w:ascii="Malgun Gothic Semilight" w:eastAsia="Malgun Gothic Semilight" w:hAnsi="Malgun Gothic Semilight" w:cs="Malgun Gothic Semilight"/>
          <w:sz w:val="24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24"/>
          <w:lang w:val="sq-AL"/>
        </w:rPr>
        <w:t>Krijoni dosjen elektronike të nxënësit</w:t>
      </w:r>
      <w:r w:rsidR="005D67DF">
        <w:rPr>
          <w:rFonts w:ascii="Malgun Gothic Semilight" w:eastAsia="Malgun Gothic Semilight" w:hAnsi="Malgun Gothic Semilight" w:cs="Malgun Gothic Semilight"/>
          <w:sz w:val="24"/>
          <w:lang w:val="sq-AL"/>
        </w:rPr>
        <w:t>.</w:t>
      </w:r>
    </w:p>
    <w:p w14:paraId="448B99B3" w14:textId="6CA9A75F" w:rsidR="007E2783" w:rsidRPr="00BE3969" w:rsidRDefault="00D45135" w:rsidP="00D45135">
      <w:pPr>
        <w:pStyle w:val="BodyText"/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 xml:space="preserve">                                 </w:t>
      </w:r>
      <w:r w:rsidR="00C046E5"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>Udhëzuesin</w:t>
      </w:r>
      <w:r w:rsidR="00AF68A5"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 xml:space="preserve"> e kanë pë</w:t>
      </w:r>
      <w:r w:rsidR="007E2783"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>rgatitur M</w:t>
      </w:r>
      <w:r w:rsidR="00AF68A5"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>ë</w:t>
      </w:r>
      <w:r w:rsidR="007E2783"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>suesit U</w:t>
      </w:r>
      <w:r w:rsidR="00AF68A5" w:rsidRPr="00BE3969"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  <w:t>dhëtues nga Qendrat Burimore:</w:t>
      </w:r>
    </w:p>
    <w:p w14:paraId="20E64C0F" w14:textId="77777777" w:rsidR="00207B06" w:rsidRPr="00BE3969" w:rsidRDefault="00207B06" w:rsidP="00D45135">
      <w:pPr>
        <w:pStyle w:val="BodyText"/>
        <w:jc w:val="center"/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</w:pPr>
    </w:p>
    <w:p w14:paraId="5FCECF46" w14:textId="77777777" w:rsidR="00D45135" w:rsidRPr="00BE3969" w:rsidRDefault="00D45135" w:rsidP="00D45135">
      <w:pPr>
        <w:pStyle w:val="BodyText"/>
        <w:jc w:val="center"/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 xml:space="preserve">                          </w:t>
      </w:r>
      <w:r w:rsidR="007E2783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>Lirije Vitija, Linda Shalqini, Dafina Ademi, Hyra Salihu, Vullnet Ramadani, Vjollaca J</w:t>
      </w:r>
      <w:r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 xml:space="preserve">ashari, Arta Atallahu, Nermin  Emini  </w:t>
      </w:r>
    </w:p>
    <w:p w14:paraId="65E90539" w14:textId="1F0DFA97" w:rsidR="001825DB" w:rsidRPr="00C046E5" w:rsidRDefault="00D45135" w:rsidP="00C046E5">
      <w:pPr>
        <w:pStyle w:val="BodyText"/>
        <w:jc w:val="center"/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</w:pPr>
      <w:r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 xml:space="preserve">      </w:t>
      </w:r>
      <w:r w:rsidR="007E2783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>Me</w:t>
      </w:r>
      <w:r w:rsidR="002C01C7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>hmet Kastrati, Sevim Mustafa,</w:t>
      </w:r>
      <w:r w:rsidR="00207B06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 xml:space="preserve"> Ahmet Mahmutaj, Elhame LLapashtica </w:t>
      </w:r>
      <w:r w:rsidR="002C01C7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>dhe Luljeta Kabashi</w:t>
      </w:r>
      <w:r w:rsidR="00207B06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 xml:space="preserve"> nga MAS</w:t>
      </w:r>
      <w:r w:rsidR="00D71EAB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>H</w:t>
      </w:r>
      <w:r w:rsidR="00207B06" w:rsidRPr="00BE3969">
        <w:rPr>
          <w:rFonts w:ascii="Malgun Gothic Semilight" w:eastAsia="Malgun Gothic Semilight" w:hAnsi="Malgun Gothic Semilight" w:cs="Malgun Gothic Semilight"/>
          <w:i/>
          <w:sz w:val="16"/>
          <w:szCs w:val="16"/>
          <w:lang w:val="sq-AL"/>
        </w:rPr>
        <w:t>T.</w:t>
      </w:r>
    </w:p>
    <w:p w14:paraId="377A4043" w14:textId="0C39EE88" w:rsidR="00BD63EA" w:rsidRPr="00BE3969" w:rsidRDefault="001825DB" w:rsidP="00D45135">
      <w:pPr>
        <w:pStyle w:val="BodyText"/>
        <w:jc w:val="center"/>
        <w:rPr>
          <w:rFonts w:ascii="Malgun Gothic Semilight" w:eastAsia="Malgun Gothic Semilight" w:hAnsi="Malgun Gothic Semilight" w:cs="Malgun Gothic Semilight"/>
          <w:sz w:val="16"/>
          <w:szCs w:val="16"/>
          <w:lang w:val="sq-AL"/>
        </w:rPr>
      </w:pPr>
      <w:r w:rsidRPr="00BE3969">
        <w:rPr>
          <w:noProof/>
          <w:sz w:val="16"/>
          <w:szCs w:val="16"/>
        </w:rPr>
        <w:drawing>
          <wp:inline distT="0" distB="0" distL="0" distR="0" wp14:anchorId="5B19B762" wp14:editId="60C54C6D">
            <wp:extent cx="838200" cy="563880"/>
            <wp:effectExtent l="114300" t="114300" r="114300" b="14097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60" cy="567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E3969">
        <w:rPr>
          <w:rFonts w:ascii="Malgun Gothic Semilight" w:eastAsia="Malgun Gothic Semilight" w:hAnsi="Malgun Gothic Semilight" w:cs="Malgun Gothic Semilight"/>
          <w:noProof/>
          <w:sz w:val="16"/>
          <w:szCs w:val="16"/>
        </w:rPr>
        <w:drawing>
          <wp:inline distT="0" distB="0" distL="0" distR="0" wp14:anchorId="19CB31AE" wp14:editId="66B57DA9">
            <wp:extent cx="1051560" cy="668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2890156_3404136016268320_7284719005980426240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15" cy="7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969">
        <w:rPr>
          <w:noProof/>
          <w:sz w:val="16"/>
          <w:szCs w:val="16"/>
        </w:rPr>
        <w:drawing>
          <wp:inline distT="0" distB="0" distL="0" distR="0" wp14:anchorId="0BA280C3" wp14:editId="30A6EB50">
            <wp:extent cx="891540" cy="725778"/>
            <wp:effectExtent l="0" t="0" r="3810" b="0"/>
            <wp:docPr id="15" name="Picture 15" descr="https://scontent.fprx1-1.fna.fbcdn.net/v/l/t1.0-9/17458138_1316540905066557_550911954846050005_n.jpg?_nc_cat=105&amp;_nc_sid=09cbfe&amp;_nc_ohc=M3VRdkCmPAAAX-SiXn-&amp;_nc_ht=scontent.fprx1-1.fna&amp;oh=31d204aaf6ae3616bcf09b87900139f9&amp;oe=5ECC7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rx1-1.fna.fbcdn.net/v/l/t1.0-9/17458138_1316540905066557_550911954846050005_n.jpg?_nc_cat=105&amp;_nc_sid=09cbfe&amp;_nc_ohc=M3VRdkCmPAAAX-SiXn-&amp;_nc_ht=scontent.fprx1-1.fna&amp;oh=31d204aaf6ae3616bcf09b87900139f9&amp;oe=5ECC71B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5" cy="7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969">
        <w:rPr>
          <w:noProof/>
          <w:sz w:val="16"/>
          <w:szCs w:val="16"/>
        </w:rPr>
        <w:drawing>
          <wp:inline distT="0" distB="0" distL="0" distR="0" wp14:anchorId="4C0AE143" wp14:editId="03A36362">
            <wp:extent cx="929640" cy="684885"/>
            <wp:effectExtent l="0" t="0" r="3810" b="1270"/>
            <wp:docPr id="27" name="Picture 3" descr="https://scontent.fprx1-1.fna.fbcdn.net/v/t31.0-8/10344268_1380030355618700_5063418443247792726_o.jpg?_nc_cat=111&amp;_nc_sid=09cbfe&amp;_nc_ohc=50CZkP7AVWMAX_5roY-&amp;_nc_ht=scontent.fprx1-1.fna&amp;oh=7b2035b53459b052153b79c0d15398cc&amp;oe=5ECFB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rx1-1.fna.fbcdn.net/v/t31.0-8/10344268_1380030355618700_5063418443247792726_o.jpg?_nc_cat=111&amp;_nc_sid=09cbfe&amp;_nc_ohc=50CZkP7AVWMAX_5roY-&amp;_nc_ht=scontent.fprx1-1.fna&amp;oh=7b2035b53459b052153b79c0d15398cc&amp;oe=5ECFB0A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7169" cy="7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8A5" w:rsidRPr="00BE3969">
        <w:rPr>
          <w:noProof/>
          <w:sz w:val="16"/>
          <w:szCs w:val="16"/>
        </w:rPr>
        <w:drawing>
          <wp:inline distT="0" distB="0" distL="0" distR="0" wp14:anchorId="764B57B4" wp14:editId="2A9446D5">
            <wp:extent cx="739140" cy="749090"/>
            <wp:effectExtent l="0" t="0" r="3810" b="0"/>
            <wp:docPr id="29" name="Picture 5" descr="https://scontent.fprx1-1.fna.fbcdn.net/v/t1.0-9/90559203_109139954054893_1826762797736787968_o.jpg?_nc_cat=103&amp;_nc_sid=09cbfe&amp;_nc_ohc=h3c-E4bXcYEAX8BgH7s&amp;_nc_ht=scontent.fprx1-1.fna&amp;oh=1ca26975b591edb437d0b364b9f27d7f&amp;oe=5ECFD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prx1-1.fna.fbcdn.net/v/t1.0-9/90559203_109139954054893_1826762797736787968_o.jpg?_nc_cat=103&amp;_nc_sid=09cbfe&amp;_nc_ohc=h3c-E4bXcYEAX8BgH7s&amp;_nc_ht=scontent.fprx1-1.fna&amp;oh=1ca26975b591edb437d0b364b9f27d7f&amp;oe=5ECFD0B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42" cy="7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3EA" w:rsidRPr="00BE3969" w:rsidSect="003D1B71">
      <w:headerReference w:type="default" r:id="rId18"/>
      <w:foot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5639F" w14:textId="77777777" w:rsidR="00236C4F" w:rsidRDefault="00236C4F" w:rsidP="00590471">
      <w:r>
        <w:separator/>
      </w:r>
    </w:p>
  </w:endnote>
  <w:endnote w:type="continuationSeparator" w:id="0">
    <w:p w14:paraId="633DCF9A" w14:textId="77777777" w:rsidR="00236C4F" w:rsidRDefault="00236C4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lgun Gothic Semilight">
    <w:altName w:val="Arial Unicode MS"/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16E54" w14:textId="0BAD38DF" w:rsidR="0031363D" w:rsidRDefault="0031363D">
    <w:pPr>
      <w:pStyle w:val="Footer"/>
    </w:pPr>
    <w:r>
      <w:rPr>
        <w:noProof/>
        <w:color w:val="A5B592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AEA773" wp14:editId="275ADD8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3EC17F3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f7f7f [1614]" strokeweight="1.25pt">
              <w10:wrap anchorx="page" anchory="page"/>
            </v:rect>
          </w:pict>
        </mc:Fallback>
      </mc:AlternateContent>
    </w:r>
    <w:r>
      <w:rPr>
        <w:color w:val="A5B592" w:themeColor="accent1"/>
      </w:rPr>
      <w:t xml:space="preserve"> </w:t>
    </w:r>
    <w:r>
      <w:rPr>
        <w:rFonts w:asciiTheme="majorHAnsi" w:eastAsiaTheme="majorEastAsia" w:hAnsiTheme="majorHAnsi" w:cstheme="majorBidi"/>
        <w:color w:val="A5B592" w:themeColor="accent1"/>
        <w:sz w:val="20"/>
        <w:szCs w:val="20"/>
      </w:rPr>
      <w:t xml:space="preserve">pg. </w:t>
    </w:r>
    <w:r>
      <w:rPr>
        <w:rFonts w:eastAsiaTheme="minorEastAsia" w:cstheme="minorBidi"/>
        <w:color w:val="A5B592" w:themeColor="accent1"/>
        <w:sz w:val="20"/>
        <w:szCs w:val="20"/>
      </w:rPr>
      <w:fldChar w:fldCharType="begin"/>
    </w:r>
    <w:r>
      <w:rPr>
        <w:color w:val="A5B592" w:themeColor="accent1"/>
        <w:sz w:val="20"/>
        <w:szCs w:val="20"/>
      </w:rPr>
      <w:instrText xml:space="preserve"> PAGE    \* MERGEFORMAT </w:instrText>
    </w:r>
    <w:r>
      <w:rPr>
        <w:rFonts w:eastAsiaTheme="minorEastAsia" w:cstheme="minorBidi"/>
        <w:color w:val="A5B592" w:themeColor="accent1"/>
        <w:sz w:val="20"/>
        <w:szCs w:val="20"/>
      </w:rPr>
      <w:fldChar w:fldCharType="separate"/>
    </w:r>
    <w:r w:rsidR="000367DB" w:rsidRPr="000367DB">
      <w:rPr>
        <w:rFonts w:asciiTheme="majorHAnsi" w:eastAsiaTheme="majorEastAsia" w:hAnsiTheme="majorHAnsi" w:cstheme="majorBidi"/>
        <w:noProof/>
        <w:color w:val="A5B592" w:themeColor="accent1"/>
        <w:sz w:val="20"/>
        <w:szCs w:val="20"/>
      </w:rPr>
      <w:t>6</w:t>
    </w:r>
    <w:r>
      <w:rPr>
        <w:rFonts w:asciiTheme="majorHAnsi" w:eastAsiaTheme="majorEastAsia" w:hAnsiTheme="majorHAnsi" w:cstheme="majorBidi"/>
        <w:noProof/>
        <w:color w:val="A5B592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F460C" w14:textId="77777777" w:rsidR="00236C4F" w:rsidRDefault="00236C4F" w:rsidP="00590471">
      <w:r>
        <w:separator/>
      </w:r>
    </w:p>
  </w:footnote>
  <w:footnote w:type="continuationSeparator" w:id="0">
    <w:p w14:paraId="434E4A59" w14:textId="77777777" w:rsidR="00236C4F" w:rsidRDefault="00236C4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608B1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85887F3" wp14:editId="77645F73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2708163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x+g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9d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yiVwvKEwNNAkWhyLA8oFdHARKJyLA+TY3lAqYgGJhKVY3mYHMtDOZYQ&#10;WL2gHMvD5FgeUCq1DUyO5aEcSwi8KigSTY7loRxLCDwNFIkmx/JQjiUEngaKRJNjeSjHEgJLA+VY&#10;HibH8lCOJQSeBopEk2N5KMcSAk8DRaLJsTyUYwmBp4Ei0eRYHsqxhMDTQJFociwP5VhC4GjwVI4l&#10;BF4GwrE8TY7lqRxLCDwNZHZ+mhzLUzmWEHgayOz8NDmWp3IsIfA0ED/xaXIsT+VYQuBpIH7i0+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f3a44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b592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a5b592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b592 [3204]" stroked="f">
                  <v:fill opacity="11796f" color2="#f3a44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3a44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3a44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3a44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3a44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3a44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D092A7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D092A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A5C8F"/>
    <w:multiLevelType w:val="hybridMultilevel"/>
    <w:tmpl w:val="5A06EB6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73375"/>
    <w:multiLevelType w:val="hybridMultilevel"/>
    <w:tmpl w:val="638C5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51316"/>
    <w:multiLevelType w:val="hybridMultilevel"/>
    <w:tmpl w:val="B0D44744"/>
    <w:lvl w:ilvl="0" w:tplc="041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FE"/>
    <w:rsid w:val="000146F0"/>
    <w:rsid w:val="00023EDB"/>
    <w:rsid w:val="000367DB"/>
    <w:rsid w:val="00060042"/>
    <w:rsid w:val="0008685D"/>
    <w:rsid w:val="00090860"/>
    <w:rsid w:val="00112FD7"/>
    <w:rsid w:val="00150ABD"/>
    <w:rsid w:val="00180C9B"/>
    <w:rsid w:val="001825DB"/>
    <w:rsid w:val="001946FC"/>
    <w:rsid w:val="00201717"/>
    <w:rsid w:val="00207B06"/>
    <w:rsid w:val="00213EFE"/>
    <w:rsid w:val="00222466"/>
    <w:rsid w:val="00232C8A"/>
    <w:rsid w:val="00236C4F"/>
    <w:rsid w:val="0024753C"/>
    <w:rsid w:val="00276026"/>
    <w:rsid w:val="0029323B"/>
    <w:rsid w:val="002B4549"/>
    <w:rsid w:val="002C01C7"/>
    <w:rsid w:val="002D4CAD"/>
    <w:rsid w:val="002D7752"/>
    <w:rsid w:val="002F1F5D"/>
    <w:rsid w:val="00310F17"/>
    <w:rsid w:val="0031363D"/>
    <w:rsid w:val="00322A46"/>
    <w:rsid w:val="00327E4D"/>
    <w:rsid w:val="003326CB"/>
    <w:rsid w:val="003344ED"/>
    <w:rsid w:val="00353B60"/>
    <w:rsid w:val="0036242E"/>
    <w:rsid w:val="00376291"/>
    <w:rsid w:val="00380FD1"/>
    <w:rsid w:val="00383D02"/>
    <w:rsid w:val="00385DE7"/>
    <w:rsid w:val="003A2665"/>
    <w:rsid w:val="003B7A3F"/>
    <w:rsid w:val="003D1B71"/>
    <w:rsid w:val="00434873"/>
    <w:rsid w:val="004E158A"/>
    <w:rsid w:val="00510CCC"/>
    <w:rsid w:val="00565C77"/>
    <w:rsid w:val="0056708E"/>
    <w:rsid w:val="005801E5"/>
    <w:rsid w:val="005831B9"/>
    <w:rsid w:val="00590471"/>
    <w:rsid w:val="005D01FA"/>
    <w:rsid w:val="005D1239"/>
    <w:rsid w:val="005D67DF"/>
    <w:rsid w:val="005E614B"/>
    <w:rsid w:val="00653E17"/>
    <w:rsid w:val="006800FD"/>
    <w:rsid w:val="006A08E8"/>
    <w:rsid w:val="006D79A8"/>
    <w:rsid w:val="007227FE"/>
    <w:rsid w:val="0072353B"/>
    <w:rsid w:val="007575B6"/>
    <w:rsid w:val="007B3C81"/>
    <w:rsid w:val="007B6309"/>
    <w:rsid w:val="007C35E3"/>
    <w:rsid w:val="007D67CA"/>
    <w:rsid w:val="007E2783"/>
    <w:rsid w:val="007E668F"/>
    <w:rsid w:val="007F5B63"/>
    <w:rsid w:val="00803A0A"/>
    <w:rsid w:val="00846CB9"/>
    <w:rsid w:val="008566AA"/>
    <w:rsid w:val="0086772A"/>
    <w:rsid w:val="00877247"/>
    <w:rsid w:val="00892838"/>
    <w:rsid w:val="008A1E6E"/>
    <w:rsid w:val="008C024F"/>
    <w:rsid w:val="008C2CFC"/>
    <w:rsid w:val="00912DC8"/>
    <w:rsid w:val="009475DC"/>
    <w:rsid w:val="00951257"/>
    <w:rsid w:val="009561E7"/>
    <w:rsid w:val="00967B93"/>
    <w:rsid w:val="009D090F"/>
    <w:rsid w:val="00A1406A"/>
    <w:rsid w:val="00A31464"/>
    <w:rsid w:val="00A31B16"/>
    <w:rsid w:val="00A33613"/>
    <w:rsid w:val="00A47A8D"/>
    <w:rsid w:val="00A81D6A"/>
    <w:rsid w:val="00AB533F"/>
    <w:rsid w:val="00AC6C7E"/>
    <w:rsid w:val="00AF68A5"/>
    <w:rsid w:val="00B07FEC"/>
    <w:rsid w:val="00B4158A"/>
    <w:rsid w:val="00B6466C"/>
    <w:rsid w:val="00BB1B5D"/>
    <w:rsid w:val="00BC22C7"/>
    <w:rsid w:val="00BD100A"/>
    <w:rsid w:val="00BD195A"/>
    <w:rsid w:val="00BD63EA"/>
    <w:rsid w:val="00BE3969"/>
    <w:rsid w:val="00C046E5"/>
    <w:rsid w:val="00C07240"/>
    <w:rsid w:val="00C14078"/>
    <w:rsid w:val="00C6024A"/>
    <w:rsid w:val="00C80F90"/>
    <w:rsid w:val="00CE1E3D"/>
    <w:rsid w:val="00D053FA"/>
    <w:rsid w:val="00D27E74"/>
    <w:rsid w:val="00D45135"/>
    <w:rsid w:val="00D71EAB"/>
    <w:rsid w:val="00DC3F0A"/>
    <w:rsid w:val="00E018F3"/>
    <w:rsid w:val="00E26AED"/>
    <w:rsid w:val="00E40F8E"/>
    <w:rsid w:val="00E73AB8"/>
    <w:rsid w:val="00E90A60"/>
    <w:rsid w:val="00ED47F7"/>
    <w:rsid w:val="00EE7E09"/>
    <w:rsid w:val="00F0223C"/>
    <w:rsid w:val="00F3235D"/>
    <w:rsid w:val="00F32393"/>
    <w:rsid w:val="00F73C2F"/>
    <w:rsid w:val="00F878BD"/>
    <w:rsid w:val="00FB5D69"/>
    <w:rsid w:val="00FE641A"/>
    <w:rsid w:val="00FE7401"/>
    <w:rsid w:val="00FF20E3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5818B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A5B592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A5B592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F3A44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A5B592" w:themeColor="accent1"/>
      <w:sz w:val="28"/>
    </w:rPr>
  </w:style>
  <w:style w:type="paragraph" w:styleId="ListParagraph">
    <w:name w:val="List Paragraph"/>
    <w:basedOn w:val="BodyText"/>
    <w:uiPriority w:val="34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A5B592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A5B592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A5B592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D092A7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D092A7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qFormat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F3A44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customStyle="1" w:styleId="Default">
    <w:name w:val="Default"/>
    <w:rsid w:val="005831B9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moz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ustom 1">
      <a:dk1>
        <a:sysClr val="windowText" lastClr="000000"/>
      </a:dk1>
      <a:lt1>
        <a:sysClr val="window" lastClr="FFFFFF"/>
      </a:lt1>
      <a:dk2>
        <a:srgbClr val="444D26"/>
      </a:dk2>
      <a:lt2>
        <a:srgbClr val="FFFFFF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9000229-DE61-40DA-97E2-B0B1AA2A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6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2020-05-21T13:29:00Z</dcterms:created>
  <dcterms:modified xsi:type="dcterms:W3CDTF">2020-05-21T13:29:00Z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